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C8" w:rsidRDefault="003A7DC8" w:rsidP="00170C26">
      <w:pPr>
        <w:jc w:val="right"/>
        <w:rPr>
          <w:color w:val="000000"/>
        </w:rPr>
      </w:pPr>
      <w:r w:rsidRPr="009B28FD">
        <w:rPr>
          <w:color w:val="000000"/>
        </w:rPr>
        <w:t>……………………………………………</w:t>
      </w:r>
    </w:p>
    <w:p w:rsidR="003A7DC8" w:rsidRPr="009B28FD" w:rsidRDefault="003A7DC8" w:rsidP="00170C26">
      <w:pPr>
        <w:jc w:val="right"/>
        <w:rPr>
          <w:color w:val="000000"/>
        </w:rPr>
      </w:pPr>
      <w:r>
        <w:rPr>
          <w:color w:val="000000"/>
        </w:rPr>
        <w:t>(miejsce, data)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3A7DC8" w:rsidRDefault="003A7DC8" w:rsidP="00170C26">
      <w:pPr>
        <w:jc w:val="center"/>
        <w:rPr>
          <w:b/>
          <w:color w:val="000000"/>
        </w:rPr>
      </w:pPr>
    </w:p>
    <w:p w:rsidR="003A7DC8" w:rsidRDefault="003A7DC8" w:rsidP="00170C26">
      <w:pPr>
        <w:jc w:val="center"/>
        <w:rPr>
          <w:b/>
          <w:color w:val="000000"/>
        </w:rPr>
      </w:pPr>
    </w:p>
    <w:p w:rsidR="003A7DC8" w:rsidRDefault="003A7DC8" w:rsidP="00170C26">
      <w:pPr>
        <w:jc w:val="center"/>
        <w:rPr>
          <w:b/>
          <w:color w:val="000000"/>
        </w:rPr>
      </w:pPr>
    </w:p>
    <w:p w:rsidR="003A7DC8" w:rsidRDefault="003A7DC8" w:rsidP="00170C26">
      <w:pPr>
        <w:jc w:val="center"/>
        <w:rPr>
          <w:b/>
          <w:color w:val="000000"/>
        </w:rPr>
      </w:pPr>
      <w:r w:rsidRPr="009B28FD">
        <w:rPr>
          <w:b/>
          <w:color w:val="000000"/>
        </w:rPr>
        <w:t>Oświadczenie</w:t>
      </w:r>
      <w:r>
        <w:rPr>
          <w:b/>
          <w:color w:val="000000"/>
        </w:rPr>
        <w:t xml:space="preserve"> prawnego opiekuna </w:t>
      </w:r>
    </w:p>
    <w:p w:rsidR="003A7DC8" w:rsidRPr="009B28FD" w:rsidRDefault="003A7DC8" w:rsidP="00170C26">
      <w:pPr>
        <w:jc w:val="center"/>
        <w:rPr>
          <w:b/>
          <w:color w:val="000000"/>
        </w:rPr>
      </w:pPr>
      <w:r>
        <w:rPr>
          <w:b/>
          <w:color w:val="000000"/>
        </w:rPr>
        <w:t>o wyrażeniu zgody na udział w konkursie</w:t>
      </w:r>
    </w:p>
    <w:p w:rsidR="003A7DC8" w:rsidRPr="009B28FD" w:rsidRDefault="003A7DC8" w:rsidP="00170C26">
      <w:pPr>
        <w:rPr>
          <w:color w:val="000000"/>
        </w:rPr>
      </w:pPr>
    </w:p>
    <w:p w:rsidR="003A7DC8" w:rsidRPr="009B28FD" w:rsidRDefault="003A7DC8" w:rsidP="00170C26">
      <w:pPr>
        <w:rPr>
          <w:color w:val="000000"/>
        </w:rPr>
      </w:pPr>
    </w:p>
    <w:p w:rsidR="003A7DC8" w:rsidRPr="009B28FD" w:rsidRDefault="003A7DC8" w:rsidP="00170C26">
      <w:pPr>
        <w:rPr>
          <w:color w:val="000000"/>
        </w:rPr>
      </w:pPr>
    </w:p>
    <w:p w:rsidR="003A7DC8" w:rsidRPr="009B28FD" w:rsidRDefault="003A7DC8" w:rsidP="00170C26">
      <w:pPr>
        <w:rPr>
          <w:color w:val="000000"/>
        </w:rPr>
      </w:pPr>
    </w:p>
    <w:p w:rsidR="003A7DC8" w:rsidRPr="009B28FD" w:rsidRDefault="003A7DC8" w:rsidP="00170C26">
      <w:pPr>
        <w:rPr>
          <w:color w:val="000000"/>
        </w:rPr>
      </w:pPr>
    </w:p>
    <w:p w:rsidR="003A7DC8" w:rsidRPr="009B28FD" w:rsidRDefault="003A7DC8" w:rsidP="00170C26">
      <w:pPr>
        <w:rPr>
          <w:color w:val="000000"/>
        </w:rPr>
      </w:pPr>
    </w:p>
    <w:p w:rsidR="003A7DC8" w:rsidRDefault="003A7DC8" w:rsidP="00170C26">
      <w:pPr>
        <w:spacing w:line="480" w:lineRule="auto"/>
        <w:jc w:val="both"/>
        <w:rPr>
          <w:color w:val="000000"/>
        </w:rPr>
      </w:pPr>
      <w:r w:rsidRPr="009B28FD">
        <w:rPr>
          <w:color w:val="000000"/>
        </w:rPr>
        <w:t>Ja …</w:t>
      </w:r>
      <w:r>
        <w:rPr>
          <w:color w:val="000000"/>
        </w:rPr>
        <w:t>………………………….</w:t>
      </w:r>
      <w:r w:rsidRPr="009B28FD">
        <w:rPr>
          <w:color w:val="000000"/>
        </w:rPr>
        <w:t>……………………………………………….. legitymujący się dowodem osobistym o numerze ………………………………………….. urodzony/a w dniu …………………</w:t>
      </w:r>
      <w:r>
        <w:rPr>
          <w:color w:val="000000"/>
        </w:rPr>
        <w:t>………….</w:t>
      </w:r>
      <w:r w:rsidRPr="009B28FD">
        <w:rPr>
          <w:color w:val="000000"/>
        </w:rPr>
        <w:t xml:space="preserve"> w ………</w:t>
      </w:r>
      <w:r>
        <w:rPr>
          <w:color w:val="000000"/>
        </w:rPr>
        <w:t>……………………….</w:t>
      </w:r>
      <w:r w:rsidRPr="009B28FD">
        <w:rPr>
          <w:color w:val="000000"/>
        </w:rPr>
        <w:t>……………</w:t>
      </w:r>
    </w:p>
    <w:p w:rsidR="003A7DC8" w:rsidRPr="009B28FD" w:rsidRDefault="003A7DC8" w:rsidP="00BF3DEC">
      <w:pPr>
        <w:spacing w:line="480" w:lineRule="auto"/>
        <w:rPr>
          <w:color w:val="000000"/>
        </w:rPr>
      </w:pPr>
      <w:r>
        <w:rPr>
          <w:color w:val="000000"/>
        </w:rPr>
        <w:t xml:space="preserve"> będący/a  prawnym  opiekunem .................................................................................................. </w:t>
      </w:r>
    </w:p>
    <w:p w:rsidR="003A7DC8" w:rsidRDefault="003A7DC8" w:rsidP="00170C26">
      <w:pPr>
        <w:spacing w:line="480" w:lineRule="auto"/>
        <w:jc w:val="both"/>
      </w:pPr>
    </w:p>
    <w:p w:rsidR="003A7DC8" w:rsidRPr="00EB6C06" w:rsidRDefault="003A7DC8" w:rsidP="00170C26">
      <w:pPr>
        <w:spacing w:line="480" w:lineRule="auto"/>
        <w:jc w:val="both"/>
        <w:rPr>
          <w:color w:val="000000"/>
        </w:rPr>
      </w:pPr>
      <w:r w:rsidRPr="009B28FD">
        <w:t>Oświadczam</w:t>
      </w:r>
      <w:r>
        <w:t>,</w:t>
      </w:r>
      <w:r w:rsidRPr="009B28FD">
        <w:t xml:space="preserve"> </w:t>
      </w:r>
      <w:r w:rsidRPr="009B28FD">
        <w:rPr>
          <w:color w:val="000000"/>
        </w:rPr>
        <w:t xml:space="preserve">że </w:t>
      </w:r>
      <w:r>
        <w:rPr>
          <w:color w:val="000000"/>
        </w:rPr>
        <w:t>wyrażam zgodę</w:t>
      </w:r>
      <w:r w:rsidRPr="00EB6C06">
        <w:rPr>
          <w:color w:val="000000"/>
        </w:rPr>
        <w:t xml:space="preserve"> </w:t>
      </w:r>
      <w:r>
        <w:rPr>
          <w:color w:val="000000"/>
        </w:rPr>
        <w:t>na udział podopiecznego w konkursie filmowym</w:t>
      </w:r>
      <w:r w:rsidRPr="00EB6C06">
        <w:rPr>
          <w:color w:val="000000"/>
        </w:rPr>
        <w:t xml:space="preserve"> </w:t>
      </w:r>
      <w:r>
        <w:rPr>
          <w:color w:val="000000"/>
        </w:rPr>
        <w:t>„</w:t>
      </w:r>
      <w:r w:rsidRPr="002E3F82">
        <w:rPr>
          <w:caps/>
          <w:color w:val="000000"/>
        </w:rPr>
        <w:t xml:space="preserve">Świętokrzyskie </w:t>
      </w:r>
      <w:r>
        <w:rPr>
          <w:caps/>
          <w:color w:val="000000"/>
        </w:rPr>
        <w:t>CZARUJE</w:t>
      </w:r>
      <w:r>
        <w:rPr>
          <w:color w:val="000000"/>
        </w:rPr>
        <w:t>” – „PIĘKNO PRZYRODY” organizowanym przez Wojewódzki Dom Kultury w Kielcach oraz Regionalną Organizację Turystyczną Województwa Świętokrzyskiego</w:t>
      </w:r>
      <w:r w:rsidRPr="009B28FD">
        <w:rPr>
          <w:color w:val="000000"/>
        </w:rPr>
        <w:t xml:space="preserve"> </w:t>
      </w:r>
      <w:r w:rsidRPr="00EB6C06">
        <w:rPr>
          <w:color w:val="000000"/>
        </w:rPr>
        <w:t>i akceptuje jego wszystkie postanowienia.</w:t>
      </w:r>
    </w:p>
    <w:p w:rsidR="003A7DC8" w:rsidRDefault="003A7DC8" w:rsidP="00170C26">
      <w:pPr>
        <w:spacing w:line="480" w:lineRule="auto"/>
        <w:jc w:val="both"/>
      </w:pPr>
    </w:p>
    <w:p w:rsidR="003A7DC8" w:rsidRPr="00EB6C06" w:rsidRDefault="003A7DC8" w:rsidP="00170C26">
      <w:pPr>
        <w:spacing w:line="480" w:lineRule="auto"/>
        <w:jc w:val="both"/>
      </w:pPr>
      <w:r>
        <w:t>Do niniejszego oświadczenia dołączam podpisane oświadczenie uczestnika konkursu.</w:t>
      </w:r>
    </w:p>
    <w:p w:rsidR="003A7DC8" w:rsidRPr="00EB6C06" w:rsidRDefault="003A7DC8" w:rsidP="00170C26">
      <w:pPr>
        <w:spacing w:line="480" w:lineRule="auto"/>
        <w:jc w:val="both"/>
      </w:pPr>
    </w:p>
    <w:p w:rsidR="003A7DC8" w:rsidRDefault="003A7DC8" w:rsidP="00170C26">
      <w:pPr>
        <w:spacing w:line="480" w:lineRule="auto"/>
        <w:jc w:val="both"/>
      </w:pPr>
    </w:p>
    <w:p w:rsidR="003A7DC8" w:rsidRDefault="003A7DC8" w:rsidP="00170C26">
      <w:pPr>
        <w:jc w:val="right"/>
      </w:pPr>
      <w:r>
        <w:t>….…………………………………</w:t>
      </w:r>
    </w:p>
    <w:p w:rsidR="003A7DC8" w:rsidRDefault="003A7DC8" w:rsidP="00170C26">
      <w:pPr>
        <w:jc w:val="right"/>
      </w:pPr>
      <w:r>
        <w:t>(podpis)</w:t>
      </w:r>
      <w:r>
        <w:tab/>
      </w:r>
      <w:r>
        <w:tab/>
      </w:r>
    </w:p>
    <w:p w:rsidR="003A7DC8" w:rsidRDefault="003A7DC8" w:rsidP="00170C26"/>
    <w:p w:rsidR="003A7DC8" w:rsidRDefault="003A7DC8"/>
    <w:sectPr w:rsidR="003A7DC8" w:rsidSect="00597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794D"/>
    <w:rsid w:val="0010710A"/>
    <w:rsid w:val="00170C26"/>
    <w:rsid w:val="00175B67"/>
    <w:rsid w:val="002E3F82"/>
    <w:rsid w:val="002F794D"/>
    <w:rsid w:val="003A7DC8"/>
    <w:rsid w:val="00597E0B"/>
    <w:rsid w:val="009173AE"/>
    <w:rsid w:val="009B28FD"/>
    <w:rsid w:val="009B40F8"/>
    <w:rsid w:val="00AC0514"/>
    <w:rsid w:val="00B15DF2"/>
    <w:rsid w:val="00B22124"/>
    <w:rsid w:val="00B40393"/>
    <w:rsid w:val="00BF3DEC"/>
    <w:rsid w:val="00C05C8B"/>
    <w:rsid w:val="00C616DE"/>
    <w:rsid w:val="00E475A7"/>
    <w:rsid w:val="00EB6C06"/>
    <w:rsid w:val="00F97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C2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114</Words>
  <Characters>684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</dc:title>
  <dc:subject/>
  <dc:creator>WDK KIELCE</dc:creator>
  <cp:keywords/>
  <dc:description/>
  <cp:lastModifiedBy>Uzytkownik</cp:lastModifiedBy>
  <cp:revision>2</cp:revision>
  <dcterms:created xsi:type="dcterms:W3CDTF">2012-09-11T12:32:00Z</dcterms:created>
  <dcterms:modified xsi:type="dcterms:W3CDTF">2012-09-11T12:32:00Z</dcterms:modified>
</cp:coreProperties>
</file>